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FE1A4" w14:textId="158BECCF" w:rsidR="00C6554A" w:rsidRPr="008B5277" w:rsidRDefault="002E5D87" w:rsidP="00C6554A">
      <w:pPr>
        <w:pStyle w:val="Foto"/>
      </w:pPr>
      <w:r w:rsidRPr="002E5D87">
        <w:drawing>
          <wp:anchor distT="0" distB="0" distL="114300" distR="114300" simplePos="0" relativeHeight="251657728" behindDoc="1" locked="0" layoutInCell="1" allowOverlap="1" wp14:anchorId="4A92DF9D" wp14:editId="1CC31DE1">
            <wp:simplePos x="0" y="0"/>
            <wp:positionH relativeFrom="column">
              <wp:posOffset>-1143000</wp:posOffset>
            </wp:positionH>
            <wp:positionV relativeFrom="paragraph">
              <wp:posOffset>0</wp:posOffset>
            </wp:positionV>
            <wp:extent cx="8862695" cy="3371850"/>
            <wp:effectExtent l="0" t="0" r="0" b="0"/>
            <wp:wrapTight wrapText="bothSides">
              <wp:wrapPolygon edited="0">
                <wp:start x="0" y="0"/>
                <wp:lineTo x="0" y="21478"/>
                <wp:lineTo x="21543" y="21478"/>
                <wp:lineTo x="2154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2695" cy="3371850"/>
                    </a:xfrm>
                    <a:prstGeom prst="rect">
                      <a:avLst/>
                    </a:prstGeom>
                  </pic:spPr>
                </pic:pic>
              </a:graphicData>
            </a:graphic>
            <wp14:sizeRelH relativeFrom="page">
              <wp14:pctWidth>0</wp14:pctWidth>
            </wp14:sizeRelH>
            <wp14:sizeRelV relativeFrom="page">
              <wp14:pctHeight>0</wp14:pctHeight>
            </wp14:sizeRelV>
          </wp:anchor>
        </w:drawing>
      </w:r>
      <w:r w:rsidRPr="002E5D87">
        <w:t xml:space="preserve"> </w:t>
      </w:r>
    </w:p>
    <w:p w14:paraId="637038CD" w14:textId="32245FEE" w:rsidR="00C6554A" w:rsidRDefault="002E5D87" w:rsidP="00C6554A">
      <w:pPr>
        <w:pStyle w:val="Titel"/>
      </w:pPr>
      <w:r>
        <w:t>Jeugd en opvoedhulp</w:t>
      </w:r>
    </w:p>
    <w:p w14:paraId="634003B6" w14:textId="0348308E" w:rsidR="00C6554A" w:rsidRPr="00D5413C" w:rsidRDefault="00C6554A" w:rsidP="00C6554A">
      <w:pPr>
        <w:pStyle w:val="Ondertitel"/>
      </w:pPr>
    </w:p>
    <w:p w14:paraId="29DB44E5" w14:textId="0FEFA2B4" w:rsidR="00C6554A" w:rsidRDefault="002E5D87" w:rsidP="00C6554A">
      <w:pPr>
        <w:pStyle w:val="Contactgegevens"/>
      </w:pPr>
      <w:r>
        <w:t>Iman Mahamoud</w:t>
      </w:r>
      <w:r w:rsidR="00C6554A">
        <w:rPr>
          <w:lang w:bidi="nl-NL"/>
        </w:rPr>
        <w:t xml:space="preserve">| </w:t>
      </w:r>
      <w:r>
        <w:t>23-6-</w:t>
      </w:r>
      <w:r w:rsidR="001B62D4">
        <w:t>2021</w:t>
      </w:r>
      <w:r w:rsidR="00C6554A">
        <w:rPr>
          <w:lang w:bidi="nl-NL"/>
        </w:rPr>
        <w:br w:type="page"/>
      </w:r>
    </w:p>
    <w:sdt>
      <w:sdtPr>
        <w:rPr>
          <w:rFonts w:asciiTheme="minorHAnsi" w:eastAsiaTheme="minorEastAsia" w:hAnsiTheme="minorHAnsi" w:cs="Times New Roman"/>
          <w:color w:val="auto"/>
          <w:sz w:val="22"/>
          <w:szCs w:val="22"/>
        </w:rPr>
        <w:id w:val="1481417729"/>
        <w:docPartObj>
          <w:docPartGallery w:val="Table of Contents"/>
          <w:docPartUnique/>
        </w:docPartObj>
      </w:sdtPr>
      <w:sdtEndPr/>
      <w:sdtContent>
        <w:p w14:paraId="0D9E2E0F" w14:textId="77777777" w:rsidR="00EC55CC" w:rsidRDefault="00EC55CC">
          <w:pPr>
            <w:pStyle w:val="Kopvaninhoudsopgave"/>
            <w:rPr>
              <w:rFonts w:asciiTheme="minorHAnsi" w:eastAsiaTheme="minorEastAsia" w:hAnsiTheme="minorHAnsi" w:cs="Times New Roman"/>
              <w:color w:val="auto"/>
              <w:sz w:val="22"/>
              <w:szCs w:val="22"/>
            </w:rPr>
          </w:pPr>
        </w:p>
        <w:p w14:paraId="08209404" w14:textId="0859C075" w:rsidR="00B752E5" w:rsidRPr="00EC55CC" w:rsidRDefault="00B752E5">
          <w:pPr>
            <w:pStyle w:val="Kopvaninhoudsopgave"/>
            <w:rPr>
              <w:rStyle w:val="TitelChar"/>
            </w:rPr>
          </w:pPr>
          <w:r w:rsidRPr="00EC55CC">
            <w:rPr>
              <w:rStyle w:val="TitelChar"/>
            </w:rPr>
            <w:t>Inhoudsopgave</w:t>
          </w:r>
        </w:p>
        <w:p w14:paraId="64DB05EA" w14:textId="0DF1C05B" w:rsidR="00B752E5" w:rsidRDefault="001B62D4">
          <w:pPr>
            <w:pStyle w:val="Inhopg1"/>
          </w:pPr>
          <w:r w:rsidRPr="00704A20">
            <w:t>inleiding</w:t>
          </w:r>
          <w:r w:rsidR="00B752E5">
            <w:ptab w:relativeTo="margin" w:alignment="right" w:leader="dot"/>
          </w:r>
          <w:r w:rsidR="00EC55CC">
            <w:t>2</w:t>
          </w:r>
        </w:p>
        <w:p w14:paraId="537C794E" w14:textId="02FAA243" w:rsidR="00704A20" w:rsidRDefault="001B62D4" w:rsidP="00704A20">
          <w:pPr>
            <w:pStyle w:val="Inhopg2"/>
            <w:ind w:left="0"/>
          </w:pPr>
          <w:r>
            <w:t>opdracht 1</w:t>
          </w:r>
          <w:r w:rsidR="00B752E5">
            <w:ptab w:relativeTo="margin" w:alignment="right" w:leader="dot"/>
          </w:r>
          <w:r w:rsidR="00EC55CC">
            <w:t>3</w:t>
          </w:r>
        </w:p>
        <w:p w14:paraId="3677BFD0" w14:textId="60336888" w:rsidR="00B752E5" w:rsidRDefault="001B62D4" w:rsidP="00704A20">
          <w:pPr>
            <w:pStyle w:val="Inhopg2"/>
            <w:ind w:left="0"/>
          </w:pPr>
          <w:r>
            <w:t>opdracht 2</w:t>
          </w:r>
          <w:r w:rsidR="00B752E5">
            <w:ptab w:relativeTo="margin" w:alignment="right" w:leader="dot"/>
          </w:r>
          <w:r w:rsidR="00704A20">
            <w:t>4</w:t>
          </w:r>
        </w:p>
        <w:p w14:paraId="79A4FE17" w14:textId="351776C0" w:rsidR="00B752E5" w:rsidRDefault="00704A20" w:rsidP="00704A20">
          <w:pPr>
            <w:pStyle w:val="Inhopg1"/>
          </w:pPr>
          <w:r w:rsidRPr="00704A20">
            <w:t xml:space="preserve">verantwoordingsverslag </w:t>
          </w:r>
          <w:r w:rsidR="00B752E5">
            <w:ptab w:relativeTo="margin" w:alignment="right" w:leader="dot"/>
          </w:r>
          <w:r>
            <w:t>5</w:t>
          </w:r>
        </w:p>
      </w:sdtContent>
    </w:sdt>
    <w:p w14:paraId="068FB88C" w14:textId="057E192B" w:rsidR="002C74C0" w:rsidRDefault="0041509A"/>
    <w:p w14:paraId="51982D5C" w14:textId="3977A39E" w:rsidR="00B752E5" w:rsidRDefault="00B752E5"/>
    <w:p w14:paraId="3DCCC761" w14:textId="7409AC0D" w:rsidR="00B752E5" w:rsidRDefault="00B752E5"/>
    <w:p w14:paraId="321A6A6E" w14:textId="3A71D39B" w:rsidR="00B752E5" w:rsidRDefault="00B752E5"/>
    <w:p w14:paraId="3BCFAC63" w14:textId="29152BF5" w:rsidR="00B752E5" w:rsidRDefault="00B752E5"/>
    <w:p w14:paraId="2C440F40" w14:textId="4A09DB66" w:rsidR="00B752E5" w:rsidRDefault="00B752E5"/>
    <w:p w14:paraId="7732A707" w14:textId="6D3EA29D" w:rsidR="00B752E5" w:rsidRDefault="00B752E5"/>
    <w:p w14:paraId="16F1509B" w14:textId="42AE0F9E" w:rsidR="00B752E5" w:rsidRDefault="00B752E5"/>
    <w:p w14:paraId="2A99FAEA" w14:textId="703BA6AA" w:rsidR="00B752E5" w:rsidRDefault="00B752E5"/>
    <w:p w14:paraId="3B75C8C9" w14:textId="30A498C4" w:rsidR="00B752E5" w:rsidRDefault="00B752E5"/>
    <w:p w14:paraId="35857790" w14:textId="5C48996A" w:rsidR="00B752E5" w:rsidRDefault="00B752E5"/>
    <w:p w14:paraId="683269FF" w14:textId="71194A74" w:rsidR="00B752E5" w:rsidRDefault="00B752E5"/>
    <w:p w14:paraId="724A36C7" w14:textId="24246D33" w:rsidR="00B752E5" w:rsidRDefault="00B752E5"/>
    <w:p w14:paraId="247E0F93" w14:textId="13285046" w:rsidR="00B752E5" w:rsidRDefault="00B752E5"/>
    <w:p w14:paraId="0C9C470E" w14:textId="625E8B59" w:rsidR="00B752E5" w:rsidRDefault="00B752E5"/>
    <w:p w14:paraId="6014B610" w14:textId="159970C3" w:rsidR="00B752E5" w:rsidRDefault="00B752E5"/>
    <w:p w14:paraId="3A87A05D" w14:textId="001FDA1E" w:rsidR="00B752E5" w:rsidRDefault="00B752E5"/>
    <w:p w14:paraId="60FF6B91" w14:textId="41CE7C22" w:rsidR="00B752E5" w:rsidRDefault="00B752E5"/>
    <w:p w14:paraId="297D0024" w14:textId="3B7B2C1C" w:rsidR="00B752E5" w:rsidRDefault="00B752E5"/>
    <w:p w14:paraId="7F580F80" w14:textId="70579FD4" w:rsidR="00B752E5" w:rsidRDefault="00B752E5"/>
    <w:p w14:paraId="6C9B6B71" w14:textId="2175CFC1" w:rsidR="00B752E5" w:rsidRDefault="00B752E5"/>
    <w:p w14:paraId="3FAFE2C6" w14:textId="599BA097" w:rsidR="00B752E5" w:rsidRDefault="00B752E5"/>
    <w:p w14:paraId="426CB8D1" w14:textId="5FFAFC58" w:rsidR="00B752E5" w:rsidRDefault="00B752E5"/>
    <w:p w14:paraId="3AAFB4AE" w14:textId="69720988" w:rsidR="00B752E5" w:rsidRDefault="00B752E5" w:rsidP="00B752E5">
      <w:pPr>
        <w:pStyle w:val="Titel"/>
      </w:pPr>
      <w:r>
        <w:t xml:space="preserve">Inleiding </w:t>
      </w:r>
    </w:p>
    <w:p w14:paraId="56E48809" w14:textId="2FBD2A4E" w:rsidR="00B752E5" w:rsidRDefault="00BD27C4" w:rsidP="00330C25">
      <w:r>
        <w:t xml:space="preserve">Tijdens dit examen heb je 2 opdrachten dat je moet uitvoeren. </w:t>
      </w:r>
      <w:r w:rsidR="0059184A">
        <w:t>Ik heb lid van SYC (</w:t>
      </w:r>
      <w:proofErr w:type="spellStart"/>
      <w:r w:rsidR="0059184A">
        <w:t>somali</w:t>
      </w:r>
      <w:proofErr w:type="spellEnd"/>
      <w:r w:rsidR="0059184A">
        <w:t xml:space="preserve"> </w:t>
      </w:r>
      <w:proofErr w:type="spellStart"/>
      <w:r w:rsidR="0059184A">
        <w:t>youth</w:t>
      </w:r>
      <w:proofErr w:type="spellEnd"/>
      <w:r w:rsidR="0059184A">
        <w:t xml:space="preserve"> community)</w:t>
      </w:r>
      <w:r w:rsidR="003259A5">
        <w:t>. De SYC is veel bezig met de jongeren uit provincie Groningen</w:t>
      </w:r>
      <w:r w:rsidR="00606742">
        <w:t xml:space="preserve">. </w:t>
      </w:r>
      <w:r w:rsidR="00BF7E56">
        <w:t xml:space="preserve">ik heb mijn examen gedaan bij de SYC. </w:t>
      </w:r>
      <w:r w:rsidR="00CB2B74">
        <w:t>Er was nog veel vraag naar voorlicht</w:t>
      </w:r>
      <w:r w:rsidR="002966F7">
        <w:t>ingen</w:t>
      </w:r>
      <w:r w:rsidR="00CB2B74">
        <w:t xml:space="preserve"> voor de jongeren en </w:t>
      </w:r>
      <w:r w:rsidR="002966F7">
        <w:t xml:space="preserve">het </w:t>
      </w:r>
      <w:r w:rsidR="00CB2B74">
        <w:t xml:space="preserve">leek mij </w:t>
      </w:r>
      <w:r w:rsidR="00D51F40">
        <w:t xml:space="preserve">een leuk idee om dit op mij te nemen. ik heb groep jongeren </w:t>
      </w:r>
      <w:r w:rsidR="00EE189B">
        <w:t>seksuele</w:t>
      </w:r>
      <w:r w:rsidR="00D51F40">
        <w:t xml:space="preserve"> voorlichting gegeven</w:t>
      </w:r>
      <w:r w:rsidR="007B0E30">
        <w:t xml:space="preserve"> en ik heb een jonge dame 1 op 1 begeleid. dit komt naar voren tijdens mijn verslag. Veel leesplezier </w:t>
      </w:r>
    </w:p>
    <w:p w14:paraId="7887C5F7" w14:textId="6C5A31B8" w:rsidR="00B752E5" w:rsidRDefault="00B752E5" w:rsidP="00B752E5">
      <w:pPr>
        <w:pStyle w:val="Titel"/>
      </w:pPr>
    </w:p>
    <w:p w14:paraId="5B324B11" w14:textId="3376A252" w:rsidR="00B752E5" w:rsidRDefault="00B752E5" w:rsidP="00B752E5">
      <w:pPr>
        <w:pStyle w:val="Titel"/>
      </w:pPr>
    </w:p>
    <w:p w14:paraId="693DE0C7" w14:textId="05E52CF4" w:rsidR="00B752E5" w:rsidRDefault="00B752E5" w:rsidP="00B752E5">
      <w:pPr>
        <w:pStyle w:val="Titel"/>
      </w:pPr>
    </w:p>
    <w:p w14:paraId="43FA4D61" w14:textId="747759AD" w:rsidR="00B752E5" w:rsidRDefault="00B752E5" w:rsidP="00330C25"/>
    <w:p w14:paraId="21B84114" w14:textId="34A5603A" w:rsidR="00B752E5" w:rsidRDefault="00B752E5" w:rsidP="00B752E5">
      <w:pPr>
        <w:pStyle w:val="Titel"/>
      </w:pPr>
    </w:p>
    <w:p w14:paraId="4769613E" w14:textId="30C46F00" w:rsidR="00B752E5" w:rsidRDefault="00B752E5" w:rsidP="00B752E5">
      <w:pPr>
        <w:pStyle w:val="Titel"/>
      </w:pPr>
    </w:p>
    <w:p w14:paraId="7AE326EB" w14:textId="7758EFFE" w:rsidR="00B752E5" w:rsidRDefault="00B752E5" w:rsidP="00B752E5">
      <w:pPr>
        <w:pStyle w:val="Titel"/>
      </w:pPr>
    </w:p>
    <w:p w14:paraId="29FBCF66" w14:textId="3C5033BA" w:rsidR="00B752E5" w:rsidRDefault="00B752E5" w:rsidP="00B752E5">
      <w:pPr>
        <w:pStyle w:val="Titel"/>
      </w:pPr>
    </w:p>
    <w:p w14:paraId="6BDD3ED5" w14:textId="21C07089" w:rsidR="00B752E5" w:rsidRDefault="00B752E5" w:rsidP="00B752E5">
      <w:pPr>
        <w:pStyle w:val="Titel"/>
      </w:pPr>
    </w:p>
    <w:p w14:paraId="6EA9F4AF" w14:textId="091CD144" w:rsidR="00B752E5" w:rsidRDefault="00B752E5" w:rsidP="00B752E5">
      <w:pPr>
        <w:pStyle w:val="Titel"/>
      </w:pPr>
    </w:p>
    <w:p w14:paraId="3194E290" w14:textId="37C48561" w:rsidR="00B752E5" w:rsidRDefault="00B752E5" w:rsidP="00B752E5">
      <w:pPr>
        <w:pStyle w:val="Titel"/>
      </w:pPr>
    </w:p>
    <w:p w14:paraId="4D04F992" w14:textId="64816344" w:rsidR="00B752E5" w:rsidRDefault="00B752E5" w:rsidP="00EC55CC">
      <w:pPr>
        <w:pStyle w:val="Titel"/>
        <w:jc w:val="left"/>
      </w:pPr>
    </w:p>
    <w:p w14:paraId="0C4F6374" w14:textId="5CA7166E" w:rsidR="00B752E5" w:rsidRDefault="00B752E5" w:rsidP="00B752E5">
      <w:pPr>
        <w:pStyle w:val="Titel"/>
      </w:pPr>
    </w:p>
    <w:p w14:paraId="11146A22" w14:textId="57384A9B" w:rsidR="00B752E5" w:rsidRDefault="00B752E5" w:rsidP="00B752E5">
      <w:pPr>
        <w:pStyle w:val="Titel"/>
      </w:pPr>
    </w:p>
    <w:p w14:paraId="54FFF566" w14:textId="2B967827" w:rsidR="00B752E5" w:rsidRPr="006D257A" w:rsidRDefault="00B752E5" w:rsidP="00B752E5">
      <w:pPr>
        <w:pStyle w:val="Titel"/>
        <w:rPr>
          <w:sz w:val="52"/>
          <w:szCs w:val="52"/>
        </w:rPr>
      </w:pPr>
      <w:r w:rsidRPr="006D257A">
        <w:rPr>
          <w:sz w:val="52"/>
          <w:szCs w:val="52"/>
        </w:rPr>
        <w:t xml:space="preserve">OPDRACHT </w:t>
      </w:r>
      <w:r w:rsidR="006D257A" w:rsidRPr="006D257A">
        <w:rPr>
          <w:sz w:val="52"/>
          <w:szCs w:val="52"/>
        </w:rPr>
        <w:t xml:space="preserve">groep jeugdigen </w:t>
      </w:r>
    </w:p>
    <w:p w14:paraId="00BB1535" w14:textId="0F3E95B1" w:rsidR="00B752E5" w:rsidRDefault="006902D7" w:rsidP="00B752E5">
      <w:r>
        <w:t>Ik</w:t>
      </w:r>
      <w:r w:rsidR="00B752E5">
        <w:t xml:space="preserve"> heb de ouders van de jongeren in mijn wijk gevraagd of ik hun kinderen seksuele voorlichting mocht geven. Ik heb voor de Somalisch gemeenschap gekozen, omdat intimiteit nooit thuis wordt besproken. Het best we</w:t>
      </w:r>
      <w:r w:rsidR="00637BB4">
        <w:t xml:space="preserve">l </w:t>
      </w:r>
      <w:r w:rsidR="00B752E5">
        <w:t xml:space="preserve">een </w:t>
      </w:r>
      <w:r>
        <w:t>taboeonderwerp</w:t>
      </w:r>
      <w:r w:rsidR="00B752E5">
        <w:t>, maar elke persoon heeft er ooit wel mee te maken. Voor</w:t>
      </w:r>
      <w:r w:rsidR="00637BB4">
        <w:t>al</w:t>
      </w:r>
      <w:r w:rsidR="00B752E5">
        <w:t xml:space="preserve"> pubers</w:t>
      </w:r>
      <w:r w:rsidR="00637BB4">
        <w:t>, d</w:t>
      </w:r>
      <w:r w:rsidR="00B752E5">
        <w:t xml:space="preserve">aarom heb ik gekozen voor de categorie 15-17 jaar. </w:t>
      </w:r>
    </w:p>
    <w:p w14:paraId="62993D37" w14:textId="572142C3" w:rsidR="00B752E5" w:rsidRDefault="00B752E5" w:rsidP="00B752E5">
      <w:r>
        <w:t xml:space="preserve">Voordat ik dit wou doen, moest ik het bespreken met hun ouders en toestemming vragen. Ik vond het best spannend, omdat het nooit wordt besproken. Sommige ouders wouden het liever ook niet, omdat ze het gevoel hadden dat ik juist hun kinderen op ideeën bracht. De ouders van de jongeren spreken ook niet goed </w:t>
      </w:r>
      <w:r w:rsidR="00D716D1">
        <w:t>Nederlands. Ik beheers goed de Somalisch taal en kon hun uitleggen dat het heel belangrijk is om dit onderwerp te bespreken.  Na een lang gesprek heeft elke ouder een akkoord gegeven.</w:t>
      </w:r>
    </w:p>
    <w:p w14:paraId="320B1D04" w14:textId="5050566B" w:rsidR="0009441A" w:rsidRDefault="0009441A" w:rsidP="00B752E5">
      <w:r>
        <w:t xml:space="preserve">Nadat ik een akkoord heb gekregen van de ouders. Ging ik informatie verzamelen. Op internet kon ik veel vinden voor pubers. Ik wou </w:t>
      </w:r>
      <w:r w:rsidR="000018A0">
        <w:t xml:space="preserve">het </w:t>
      </w:r>
      <w:r>
        <w:t xml:space="preserve">graag eerst laagdrempelig </w:t>
      </w:r>
      <w:r w:rsidR="006902D7">
        <w:t>opbouw</w:t>
      </w:r>
      <w:r w:rsidR="000018A0">
        <w:t>en</w:t>
      </w:r>
      <w:r w:rsidR="00C338CB">
        <w:t xml:space="preserve"> met de jongeren.</w:t>
      </w:r>
    </w:p>
    <w:p w14:paraId="08AA0132" w14:textId="72223B1B" w:rsidR="00D716D1" w:rsidRDefault="00D716D1" w:rsidP="00B752E5">
      <w:r>
        <w:t xml:space="preserve">Ik </w:t>
      </w:r>
      <w:r w:rsidR="00C338CB">
        <w:t xml:space="preserve">heb de </w:t>
      </w:r>
      <w:r>
        <w:t xml:space="preserve">jongeren </w:t>
      </w:r>
      <w:r w:rsidR="00C338CB">
        <w:t xml:space="preserve">ook </w:t>
      </w:r>
      <w:r>
        <w:t xml:space="preserve">gevraagd, ze stemde gelijk in. Ik merkte dat ze het ongemakkelijk vonden om erover te praten. Ik heb ook gevraagd waarom ze zich zo voelde. Ze vertelde dat het een gek idee was om dit onderwerp te bespreken met mij. Ik begrijp dat volkomen, want ik voelde mijn namelijk ook ongemakkelijk om het aan hun ouders te vragen. </w:t>
      </w:r>
    </w:p>
    <w:p w14:paraId="2FB5E87D" w14:textId="2DBFF7BF" w:rsidR="00B752E5" w:rsidRDefault="00F87678" w:rsidP="00B752E5">
      <w:r>
        <w:t>Ik heb het over het lichaam gehad, dat je lichaam veranderd tijdens de puberteit. Ik stelde ze tussendoor ook vragen, zoals “merk jij dat er iets is veranderd” de dames gaven aan dat ze langer werden en de jongens vertelde dat ze meer lichaam</w:t>
      </w:r>
      <w:r w:rsidR="00E474AA">
        <w:t>s</w:t>
      </w:r>
      <w:r>
        <w:t xml:space="preserve">haar kregen. Ik bouwde het langzaam op om ze op hun gemak laten voelen. Ik ken de jongeren al wat langer en had al een band met ze, dus dat gebeurde best snel. Ik heb het uiteindelijk afgesloten met </w:t>
      </w:r>
      <w:r w:rsidRPr="00F87678">
        <w:t>voorbehoedsmiddelen</w:t>
      </w:r>
      <w:r>
        <w:t xml:space="preserve"> en waarom het wordt ge</w:t>
      </w:r>
      <w:r w:rsidR="006D257A">
        <w:t xml:space="preserve">bruikt </w:t>
      </w:r>
    </w:p>
    <w:p w14:paraId="0EFEE806" w14:textId="35DAC8A9" w:rsidR="00B752E5" w:rsidRDefault="00B752E5" w:rsidP="00B752E5"/>
    <w:p w14:paraId="2550DE14" w14:textId="2A646136" w:rsidR="006D257A" w:rsidRDefault="006D257A" w:rsidP="00B752E5"/>
    <w:p w14:paraId="67F21414" w14:textId="4CF93DB3" w:rsidR="006D257A" w:rsidRDefault="006D257A" w:rsidP="00B752E5"/>
    <w:p w14:paraId="10C0CE3A" w14:textId="4FB44483" w:rsidR="006D257A" w:rsidRDefault="006D257A" w:rsidP="00B752E5"/>
    <w:p w14:paraId="51B52D55" w14:textId="2E98E441" w:rsidR="006D257A" w:rsidRDefault="006D257A" w:rsidP="00B752E5"/>
    <w:p w14:paraId="3A796B4E" w14:textId="5F165312" w:rsidR="006D257A" w:rsidRDefault="006D257A" w:rsidP="00B752E5"/>
    <w:p w14:paraId="767DBB2B" w14:textId="50825476" w:rsidR="006D257A" w:rsidRDefault="006D257A" w:rsidP="00B752E5"/>
    <w:p w14:paraId="7A1247DC" w14:textId="2A5BAE12" w:rsidR="006D257A" w:rsidRPr="002957D8" w:rsidRDefault="006D257A" w:rsidP="00450C84">
      <w:pPr>
        <w:pStyle w:val="Titel"/>
        <w:jc w:val="left"/>
        <w:rPr>
          <w:sz w:val="52"/>
          <w:szCs w:val="52"/>
        </w:rPr>
      </w:pPr>
    </w:p>
    <w:p w14:paraId="728A4928" w14:textId="0F48311F" w:rsidR="002957D8" w:rsidRPr="00520386" w:rsidRDefault="006D257A" w:rsidP="00520386">
      <w:pPr>
        <w:pStyle w:val="Titel"/>
        <w:rPr>
          <w:sz w:val="52"/>
          <w:szCs w:val="52"/>
        </w:rPr>
      </w:pPr>
      <w:r w:rsidRPr="002957D8">
        <w:rPr>
          <w:sz w:val="52"/>
          <w:szCs w:val="52"/>
        </w:rPr>
        <w:t>Opdracht 2</w:t>
      </w:r>
      <w:r w:rsidR="002957D8" w:rsidRPr="002957D8">
        <w:rPr>
          <w:sz w:val="52"/>
          <w:szCs w:val="52"/>
        </w:rPr>
        <w:t xml:space="preserve"> o</w:t>
      </w:r>
      <w:r w:rsidRPr="002957D8">
        <w:rPr>
          <w:sz w:val="52"/>
          <w:szCs w:val="52"/>
        </w:rPr>
        <w:t>ndersteun een jeugdige</w:t>
      </w:r>
      <w:r w:rsidR="002957D8">
        <w:br/>
      </w:r>
    </w:p>
    <w:p w14:paraId="0B99B41B" w14:textId="07819709" w:rsidR="002957D8" w:rsidRDefault="002957D8" w:rsidP="002957D8">
      <w:r>
        <w:t>Aantal weken geleden had mijn buurvrouw mij gevraagd of ik soms met haar dochter naar de bieb wou. Haar dochter kreeg op school te horen dat ze een taalachterstand heeft. Dit komt omdat haar beide ouder</w:t>
      </w:r>
      <w:r w:rsidR="00E474AA">
        <w:t>s</w:t>
      </w:r>
      <w:r>
        <w:t xml:space="preserve"> geen </w:t>
      </w:r>
      <w:r w:rsidR="00520386">
        <w:t>Nederlands</w:t>
      </w:r>
      <w:r>
        <w:t xml:space="preserve"> spreken. Hierdoor heeft zij een taalachterstand gekregen. De reden waarom haar moeder mij vroeg was, omdat mevrouw het lastig </w:t>
      </w:r>
      <w:r w:rsidR="006902D7">
        <w:t>vindt</w:t>
      </w:r>
      <w:r>
        <w:t xml:space="preserve"> om met haar dochter een </w:t>
      </w:r>
      <w:r w:rsidR="006902D7">
        <w:t>Nederlands</w:t>
      </w:r>
      <w:r>
        <w:t xml:space="preserve"> boek te lezen. </w:t>
      </w:r>
      <w:r w:rsidR="00FF4E50">
        <w:t xml:space="preserve">Ik begrijp haar ook goed, omdat ik ook een taalachterstand had vroeger. Mijn moeder spreekt geen </w:t>
      </w:r>
      <w:r w:rsidR="006902D7">
        <w:t>Nederlands</w:t>
      </w:r>
      <w:r w:rsidR="00FF4E50">
        <w:t xml:space="preserve"> thuis en dit heeft gevolgen gehad voor mij. Mijn woordenschat was minder breed dan mijn klasgenoten. </w:t>
      </w:r>
      <w:r w:rsidR="006902D7">
        <w:t>Ik</w:t>
      </w:r>
      <w:r w:rsidR="00235BAD">
        <w:t xml:space="preserve"> heb </w:t>
      </w:r>
      <w:r w:rsidR="006902D7">
        <w:t>Nederlands</w:t>
      </w:r>
      <w:r w:rsidR="00235BAD">
        <w:t xml:space="preserve"> pas op de </w:t>
      </w:r>
      <w:r w:rsidR="00E474AA">
        <w:t>basisschool</w:t>
      </w:r>
      <w:r w:rsidR="00235BAD">
        <w:t xml:space="preserve"> geleerd, terwijl mijn klasgenoten het thuis hadden geleerd. </w:t>
      </w:r>
      <w:r w:rsidR="006902D7">
        <w:t>Ik</w:t>
      </w:r>
      <w:r w:rsidR="00235BAD">
        <w:t xml:space="preserve"> merk nu ook dat ik </w:t>
      </w:r>
      <w:r w:rsidR="004A1D63">
        <w:t xml:space="preserve">een minder brede woordschat heb, omdat ik tweetalig ben. Spreek thuis alleen </w:t>
      </w:r>
      <w:r w:rsidR="006902D7">
        <w:t>Somalisch</w:t>
      </w:r>
      <w:r w:rsidR="004A1D63">
        <w:t xml:space="preserve">. Grote gedeelte van mijn familie komt uit </w:t>
      </w:r>
      <w:r w:rsidR="006902D7">
        <w:t>Engeland</w:t>
      </w:r>
      <w:r w:rsidR="004A1D63">
        <w:t xml:space="preserve"> en daar spreek ik alleen </w:t>
      </w:r>
      <w:r w:rsidR="006902D7">
        <w:t>Engels</w:t>
      </w:r>
      <w:r w:rsidR="004A1D63">
        <w:t xml:space="preserve"> mee.</w:t>
      </w:r>
      <w:r w:rsidR="006902D7">
        <w:t xml:space="preserve"> </w:t>
      </w:r>
    </w:p>
    <w:p w14:paraId="49080CC5" w14:textId="50D8D966" w:rsidR="002957D8" w:rsidRDefault="006902D7" w:rsidP="002957D8">
      <w:r>
        <w:t>Ik</w:t>
      </w:r>
      <w:r w:rsidR="002957D8">
        <w:t xml:space="preserve"> heb mijn buurvrouw gevraagd of ze een bibliotheekpas had. Ze had dat niet, dus hebben wij dat samen aangevraagd. Het was na 5 dagen binnen. Nadat het </w:t>
      </w:r>
      <w:r w:rsidR="00873DBD">
        <w:t xml:space="preserve">binnen was ben ik met haar dochter naar de bieb gaan lopen. Ik heb gezegd dat ze 3 boeken mocht uitzoeken die zij </w:t>
      </w:r>
      <w:r w:rsidR="00344E35">
        <w:t xml:space="preserve">leuk </w:t>
      </w:r>
      <w:r w:rsidR="00E474AA">
        <w:t>vindt.</w:t>
      </w:r>
      <w:r w:rsidR="00344E35">
        <w:t xml:space="preserve"> Nadat we dat hebben gedaan heb ik een ijsje met haar gegeten zodat het ook gezellig blijft.</w:t>
      </w:r>
    </w:p>
    <w:p w14:paraId="18EDCA54" w14:textId="2FB9C8D8" w:rsidR="00344E35" w:rsidRDefault="005A7A9A" w:rsidP="002957D8">
      <w:r>
        <w:t xml:space="preserve">Ik heb met mijn buurmeisje afgesproken dat ik elke week 2 keer </w:t>
      </w:r>
      <w:r w:rsidR="006902D7">
        <w:t>langskom</w:t>
      </w:r>
      <w:r>
        <w:t>. Elke woensdag en vrijdag ga ik</w:t>
      </w:r>
      <w:r w:rsidR="00A3613E">
        <w:t xml:space="preserve"> met haar een boek lezen. Ik merk dat ze het goed kan lezen, maar </w:t>
      </w:r>
      <w:r w:rsidR="00AC210C">
        <w:t>niet weet wat de woorden betekenen. Daarom vraag ik haar na elke zin om m</w:t>
      </w:r>
      <w:r w:rsidR="005536B3">
        <w:t xml:space="preserve">ij uit te leggen wat ze nou net heeft gelezen. Hierdoor </w:t>
      </w:r>
      <w:r w:rsidR="006902D7">
        <w:t>verbreedt</w:t>
      </w:r>
      <w:r w:rsidR="005536B3">
        <w:t xml:space="preserve"> haar woordenschat.</w:t>
      </w:r>
      <w:r w:rsidR="00520386">
        <w:t xml:space="preserve"> Ik merk ook dat ze het vaak in het </w:t>
      </w:r>
      <w:r w:rsidR="006902D7">
        <w:t>Somalisch</w:t>
      </w:r>
      <w:r w:rsidR="00520386">
        <w:t xml:space="preserve"> </w:t>
      </w:r>
      <w:r w:rsidR="006902D7">
        <w:t>wil</w:t>
      </w:r>
      <w:r w:rsidR="00E474AA">
        <w:t xml:space="preserve">t </w:t>
      </w:r>
      <w:r w:rsidR="00520386">
        <w:t xml:space="preserve">zeggen, maar dat probeer ik haar af te leren. </w:t>
      </w:r>
      <w:r w:rsidR="00384454">
        <w:t xml:space="preserve">Ik doe dit nu 2 weken en gaat heel goed. </w:t>
      </w:r>
    </w:p>
    <w:p w14:paraId="4B682A78" w14:textId="07872532" w:rsidR="00384454" w:rsidRDefault="00384454" w:rsidP="002957D8">
      <w:r>
        <w:t xml:space="preserve">Het viel mij ook op dat ze vaak </w:t>
      </w:r>
      <w:r w:rsidR="006902D7">
        <w:t>Arabisch</w:t>
      </w:r>
      <w:r>
        <w:t xml:space="preserve"> tekenfilms keek en geen </w:t>
      </w:r>
      <w:r w:rsidR="006902D7">
        <w:t>Nederlandse</w:t>
      </w:r>
      <w:r>
        <w:t>. Ik heb toen aangegeven dat het misschien een goed idee</w:t>
      </w:r>
      <w:r w:rsidR="00D31900">
        <w:t xml:space="preserve"> is om haar </w:t>
      </w:r>
      <w:r w:rsidR="006902D7">
        <w:t>Nederlandse</w:t>
      </w:r>
      <w:r w:rsidR="00D31900">
        <w:t xml:space="preserve"> tekenfilms te laten kijken. Ouders waren daar mee eens</w:t>
      </w:r>
      <w:r w:rsidR="00CB16F9">
        <w:t xml:space="preserve">. </w:t>
      </w:r>
    </w:p>
    <w:p w14:paraId="66AAA1BD" w14:textId="0879C631" w:rsidR="0083328A" w:rsidRDefault="00F31E08" w:rsidP="002957D8">
      <w:r>
        <w:t>Ik heb uiteindelijk contact op genomen met SYC</w:t>
      </w:r>
      <w:r w:rsidR="00FE1368">
        <w:t xml:space="preserve">, want zij bieden bijles aan </w:t>
      </w:r>
      <w:r w:rsidR="00E474AA">
        <w:t>basisschool</w:t>
      </w:r>
      <w:r w:rsidR="00FE1368">
        <w:t xml:space="preserve"> leerlingen. Vanwege </w:t>
      </w:r>
      <w:r w:rsidR="00ED7C1D">
        <w:t>corona</w:t>
      </w:r>
      <w:r w:rsidR="00FE1368">
        <w:t xml:space="preserve"> ging dat een tijdje niet door. Maar </w:t>
      </w:r>
      <w:r w:rsidR="00ED7C1D">
        <w:t xml:space="preserve">na de zomer kunnen ze dat herpakken en kan zij daar terecht </w:t>
      </w:r>
    </w:p>
    <w:p w14:paraId="4CF05CF3" w14:textId="3C2AC65F" w:rsidR="0083328A" w:rsidRDefault="0083328A" w:rsidP="002957D8"/>
    <w:p w14:paraId="5008FA29" w14:textId="0371D3F6" w:rsidR="0083328A" w:rsidRDefault="0083328A" w:rsidP="002957D8"/>
    <w:p w14:paraId="40DD2868" w14:textId="7F6405C7" w:rsidR="0083328A" w:rsidRDefault="0083328A" w:rsidP="002957D8"/>
    <w:p w14:paraId="23A2D2BD" w14:textId="2BB36A16" w:rsidR="00F31E08" w:rsidRDefault="00704A20" w:rsidP="00EC55CC">
      <w:pPr>
        <w:pStyle w:val="Titel"/>
      </w:pPr>
      <w:r w:rsidRPr="00704A20">
        <w:lastRenderedPageBreak/>
        <w:t>verantwoordingsverslag</w:t>
      </w:r>
    </w:p>
    <w:p w14:paraId="7127F912" w14:textId="77777777" w:rsidR="00F31E08" w:rsidRDefault="00F31E08" w:rsidP="005A6763"/>
    <w:p w14:paraId="02135F3C" w14:textId="60D8AA65" w:rsidR="005A6763" w:rsidRPr="002957D8" w:rsidRDefault="00B64C90" w:rsidP="005A6763">
      <w:r>
        <w:t>ik heb samen gewerkt met de org</w:t>
      </w:r>
      <w:r w:rsidR="00ED7C1D">
        <w:t xml:space="preserve">anisatie </w:t>
      </w:r>
      <w:r>
        <w:t>SYC. D</w:t>
      </w:r>
      <w:r w:rsidR="00ED7C1D">
        <w:t>it i</w:t>
      </w:r>
      <w:r>
        <w:t xml:space="preserve">s een </w:t>
      </w:r>
      <w:r w:rsidR="00ED7C1D" w:rsidRPr="00ED7C1D">
        <w:t>organisatie</w:t>
      </w:r>
      <w:r>
        <w:t xml:space="preserve"> </w:t>
      </w:r>
      <w:r w:rsidR="00ED7C1D">
        <w:t>Somalisch</w:t>
      </w:r>
      <w:r>
        <w:t xml:space="preserve"> </w:t>
      </w:r>
      <w:r w:rsidR="00ED7C1D">
        <w:t xml:space="preserve">die zich inzet voor de Somalisch </w:t>
      </w:r>
      <w:r>
        <w:t>jongeren. Ik heb</w:t>
      </w:r>
      <w:r w:rsidR="00C001EB">
        <w:t xml:space="preserve"> gevraagd</w:t>
      </w:r>
      <w:r w:rsidR="00ED7C1D">
        <w:t xml:space="preserve"> of </w:t>
      </w:r>
      <w:r w:rsidR="00C001EB">
        <w:t xml:space="preserve">het mogelijk was dat mijn buurmeisje daar ook bijles kon volgen voor haar </w:t>
      </w:r>
      <w:r w:rsidR="00ED7C1D">
        <w:t>taalachterstand.</w:t>
      </w:r>
      <w:r w:rsidR="00C001EB">
        <w:t xml:space="preserve"> </w:t>
      </w:r>
      <w:r w:rsidR="00942C83">
        <w:t>Gezien de leeftijd was dat mogelijk</w:t>
      </w:r>
      <w:r w:rsidR="002D576B">
        <w:t xml:space="preserve">. Na de zomer kan zij daar bijles </w:t>
      </w:r>
      <w:r w:rsidR="00ED7C1D">
        <w:t>volgen</w:t>
      </w:r>
      <w:r w:rsidR="002D576B">
        <w:t xml:space="preserve"> en in de zomer begeleid ik haar. </w:t>
      </w:r>
      <w:r w:rsidR="005210C9">
        <w:t xml:space="preserve">De visie van SYC is dat elke </w:t>
      </w:r>
      <w:r w:rsidR="00ED7C1D">
        <w:t>Somalisch</w:t>
      </w:r>
      <w:r w:rsidR="005210C9">
        <w:t xml:space="preserve"> </w:t>
      </w:r>
      <w:r w:rsidR="00ED7C1D">
        <w:t>persoon</w:t>
      </w:r>
      <w:r w:rsidR="005210C9">
        <w:t xml:space="preserve"> een plek heeft waar hij/zij vragen kan </w:t>
      </w:r>
      <w:r w:rsidR="004E0A5C">
        <w:t>stellen. Ze hebben vrijwi</w:t>
      </w:r>
      <w:r w:rsidR="003D1636">
        <w:t xml:space="preserve">lligers </w:t>
      </w:r>
      <w:r w:rsidR="004E0A5C">
        <w:t>met verschillende achtergronden. We hebben een dame die onderwijs ass</w:t>
      </w:r>
      <w:r w:rsidR="003D1636">
        <w:t>is</w:t>
      </w:r>
      <w:r w:rsidR="00BF51F6">
        <w:t xml:space="preserve">tente </w:t>
      </w:r>
      <w:r w:rsidR="004E0A5C">
        <w:t xml:space="preserve">heeft </w:t>
      </w:r>
      <w:r w:rsidR="00BF51F6">
        <w:t>gestudeerd</w:t>
      </w:r>
      <w:r w:rsidR="004E0A5C">
        <w:t xml:space="preserve"> en zij begeleid de jongeren met schoolwerk. Maar er is ook</w:t>
      </w:r>
      <w:r w:rsidR="001E7B2F">
        <w:t xml:space="preserve"> een</w:t>
      </w:r>
      <w:r w:rsidR="004E0A5C">
        <w:t xml:space="preserve"> </w:t>
      </w:r>
      <w:r w:rsidR="00F31E08">
        <w:t xml:space="preserve">dame die sport en bewegen heeft </w:t>
      </w:r>
      <w:r w:rsidR="00BF51F6">
        <w:t xml:space="preserve">gestudeerd </w:t>
      </w:r>
      <w:r w:rsidR="00F31E08">
        <w:t xml:space="preserve">en zij </w:t>
      </w:r>
      <w:r w:rsidR="00BF51F6">
        <w:t>organiseert</w:t>
      </w:r>
      <w:r w:rsidR="00F31E08">
        <w:t xml:space="preserve"> sportdagen. Je kan met all</w:t>
      </w:r>
      <w:r w:rsidR="00BF51F6">
        <w:t>erlei</w:t>
      </w:r>
      <w:r w:rsidR="00F31E08">
        <w:t xml:space="preserve"> vragen terecht bij SYC</w:t>
      </w:r>
      <w:r w:rsidR="00EC55CC">
        <w:t xml:space="preserve">. Ik vond het super leuk om dit </w:t>
      </w:r>
      <w:r w:rsidR="005775B8">
        <w:t>te doen. Naar mijn gevoel doorbreek ik een taboeonderwerp. Vond het wel eng om het te doen.</w:t>
      </w:r>
    </w:p>
    <w:sectPr w:rsidR="005A6763" w:rsidRPr="002957D8" w:rsidSect="0089714F">
      <w:footerReference w:type="default" r:id="rId12"/>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B973" w14:textId="77777777" w:rsidR="00E577B7" w:rsidRDefault="00E577B7" w:rsidP="00C6554A">
      <w:pPr>
        <w:spacing w:before="0" w:after="0" w:line="240" w:lineRule="auto"/>
      </w:pPr>
      <w:r>
        <w:separator/>
      </w:r>
    </w:p>
  </w:endnote>
  <w:endnote w:type="continuationSeparator" w:id="0">
    <w:p w14:paraId="3D8C8B7D" w14:textId="77777777" w:rsidR="00E577B7" w:rsidRDefault="00E577B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60A7" w14:textId="77777777" w:rsidR="002163EE" w:rsidRDefault="00ED7C44">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BC194" w14:textId="77777777" w:rsidR="00E577B7" w:rsidRDefault="00E577B7" w:rsidP="00C6554A">
      <w:pPr>
        <w:spacing w:before="0" w:after="0" w:line="240" w:lineRule="auto"/>
      </w:pPr>
      <w:r>
        <w:separator/>
      </w:r>
    </w:p>
  </w:footnote>
  <w:footnote w:type="continuationSeparator" w:id="0">
    <w:p w14:paraId="1D74FC95" w14:textId="77777777" w:rsidR="00E577B7" w:rsidRDefault="00E577B7"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0611004"/>
    <w:multiLevelType w:val="hybridMultilevel"/>
    <w:tmpl w:val="AB685BE4"/>
    <w:lvl w:ilvl="0" w:tplc="04130001">
      <w:start w:val="1"/>
      <w:numFmt w:val="bullet"/>
      <w:lvlText w:val=""/>
      <w:lvlJc w:val="left"/>
      <w:pPr>
        <w:ind w:left="720" w:hanging="360"/>
      </w:pPr>
      <w:rPr>
        <w:rFonts w:ascii="Symbol" w:hAnsi="Symbol" w:hint="default"/>
      </w:rPr>
    </w:lvl>
    <w:lvl w:ilvl="1" w:tplc="BA168136">
      <w:numFmt w:val="bullet"/>
      <w:lvlText w:val="-"/>
      <w:lvlJc w:val="left"/>
      <w:pPr>
        <w:ind w:left="1440" w:hanging="360"/>
      </w:pPr>
      <w:rPr>
        <w:rFonts w:ascii="Constantia" w:eastAsiaTheme="minorHAnsi" w:hAnsi="Constanti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E5"/>
    <w:rsid w:val="000018A0"/>
    <w:rsid w:val="0009441A"/>
    <w:rsid w:val="001B62D4"/>
    <w:rsid w:val="001E7B2F"/>
    <w:rsid w:val="00235BAD"/>
    <w:rsid w:val="002554CD"/>
    <w:rsid w:val="00293B83"/>
    <w:rsid w:val="002957D8"/>
    <w:rsid w:val="002966F7"/>
    <w:rsid w:val="002B4294"/>
    <w:rsid w:val="002D576B"/>
    <w:rsid w:val="002E5D87"/>
    <w:rsid w:val="003259A5"/>
    <w:rsid w:val="00330C25"/>
    <w:rsid w:val="00333D0D"/>
    <w:rsid w:val="00344E35"/>
    <w:rsid w:val="00384454"/>
    <w:rsid w:val="003C5C00"/>
    <w:rsid w:val="003D1636"/>
    <w:rsid w:val="0041509A"/>
    <w:rsid w:val="00450C84"/>
    <w:rsid w:val="004A1D63"/>
    <w:rsid w:val="004C049F"/>
    <w:rsid w:val="004E0A5C"/>
    <w:rsid w:val="005000E2"/>
    <w:rsid w:val="00520386"/>
    <w:rsid w:val="005210C9"/>
    <w:rsid w:val="005536B3"/>
    <w:rsid w:val="005775B8"/>
    <w:rsid w:val="0059184A"/>
    <w:rsid w:val="005A6763"/>
    <w:rsid w:val="005A7A9A"/>
    <w:rsid w:val="005F06CD"/>
    <w:rsid w:val="00606742"/>
    <w:rsid w:val="00637BB4"/>
    <w:rsid w:val="006902D7"/>
    <w:rsid w:val="006A3CE7"/>
    <w:rsid w:val="006D257A"/>
    <w:rsid w:val="00704A20"/>
    <w:rsid w:val="007B0E30"/>
    <w:rsid w:val="0083328A"/>
    <w:rsid w:val="00873DBD"/>
    <w:rsid w:val="0089714F"/>
    <w:rsid w:val="00942C83"/>
    <w:rsid w:val="00981D19"/>
    <w:rsid w:val="0099490E"/>
    <w:rsid w:val="00A3613E"/>
    <w:rsid w:val="00AC210C"/>
    <w:rsid w:val="00B64C90"/>
    <w:rsid w:val="00B752E5"/>
    <w:rsid w:val="00BD27C4"/>
    <w:rsid w:val="00BF51F6"/>
    <w:rsid w:val="00BF68C5"/>
    <w:rsid w:val="00BF7E56"/>
    <w:rsid w:val="00C001EB"/>
    <w:rsid w:val="00C338CB"/>
    <w:rsid w:val="00C6554A"/>
    <w:rsid w:val="00CB16F9"/>
    <w:rsid w:val="00CB2B74"/>
    <w:rsid w:val="00D31900"/>
    <w:rsid w:val="00D51F40"/>
    <w:rsid w:val="00D716D1"/>
    <w:rsid w:val="00E474AA"/>
    <w:rsid w:val="00E577B7"/>
    <w:rsid w:val="00EC55CC"/>
    <w:rsid w:val="00ED7C1D"/>
    <w:rsid w:val="00ED7C44"/>
    <w:rsid w:val="00EE189B"/>
    <w:rsid w:val="00F31E08"/>
    <w:rsid w:val="00F87678"/>
    <w:rsid w:val="00FE1368"/>
    <w:rsid w:val="00FF4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C6CBB4"/>
  <w15:chartTrackingRefBased/>
  <w15:docId w15:val="{2B55CBE9-5BAA-4402-860C-13CDC459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semiHidden/>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Kopvaninhoudsopgave">
    <w:name w:val="TOC Heading"/>
    <w:basedOn w:val="Kop1"/>
    <w:next w:val="Standaard"/>
    <w:uiPriority w:val="39"/>
    <w:unhideWhenUsed/>
    <w:qFormat/>
    <w:rsid w:val="00B752E5"/>
    <w:pPr>
      <w:spacing w:before="240" w:after="0" w:line="259" w:lineRule="auto"/>
      <w:contextualSpacing w:val="0"/>
      <w:outlineLvl w:val="9"/>
    </w:pPr>
    <w:rPr>
      <w:szCs w:val="32"/>
      <w:lang w:eastAsia="nl-NL"/>
    </w:rPr>
  </w:style>
  <w:style w:type="paragraph" w:styleId="Inhopg2">
    <w:name w:val="toc 2"/>
    <w:basedOn w:val="Standaard"/>
    <w:next w:val="Standaard"/>
    <w:autoRedefine/>
    <w:uiPriority w:val="39"/>
    <w:unhideWhenUsed/>
    <w:rsid w:val="00B752E5"/>
    <w:pPr>
      <w:spacing w:before="0" w:after="100" w:line="259" w:lineRule="auto"/>
      <w:ind w:left="220"/>
    </w:pPr>
    <w:rPr>
      <w:rFonts w:eastAsiaTheme="minorEastAsia" w:cs="Times New Roman"/>
      <w:color w:val="auto"/>
      <w:lang w:eastAsia="nl-NL"/>
    </w:rPr>
  </w:style>
  <w:style w:type="paragraph" w:styleId="Inhopg1">
    <w:name w:val="toc 1"/>
    <w:basedOn w:val="Standaard"/>
    <w:next w:val="Standaard"/>
    <w:autoRedefine/>
    <w:uiPriority w:val="39"/>
    <w:unhideWhenUsed/>
    <w:rsid w:val="00B752E5"/>
    <w:pPr>
      <w:spacing w:before="0" w:after="100" w:line="259" w:lineRule="auto"/>
    </w:pPr>
    <w:rPr>
      <w:rFonts w:eastAsiaTheme="minorEastAsia" w:cs="Times New Roman"/>
      <w:color w:val="auto"/>
      <w:lang w:eastAsia="nl-NL"/>
    </w:rPr>
  </w:style>
  <w:style w:type="paragraph" w:styleId="Inhopg3">
    <w:name w:val="toc 3"/>
    <w:basedOn w:val="Standaard"/>
    <w:next w:val="Standaard"/>
    <w:autoRedefine/>
    <w:uiPriority w:val="39"/>
    <w:unhideWhenUsed/>
    <w:rsid w:val="00B752E5"/>
    <w:pPr>
      <w:spacing w:before="0" w:after="100" w:line="259" w:lineRule="auto"/>
      <w:ind w:left="440"/>
    </w:pPr>
    <w:rPr>
      <w:rFonts w:eastAsiaTheme="minorEastAsia" w:cs="Times New Roman"/>
      <w:color w:val="auto"/>
      <w:lang w:eastAsia="nl-NL"/>
    </w:rPr>
  </w:style>
  <w:style w:type="paragraph" w:styleId="Lijstalinea">
    <w:name w:val="List Paragraph"/>
    <w:basedOn w:val="Standaard"/>
    <w:uiPriority w:val="34"/>
    <w:unhideWhenUsed/>
    <w:qFormat/>
    <w:rsid w:val="005A6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kar\AppData\Local\Microsoft\Office\16.0\DTS\nl-NL%7b0387B188-BBB3-4B2A-AE76-FC75A504A6B8%7d\%7b4ED335F3-57E0-470C-BDF7-E648FD8A92FA%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1C67A9FCF41D48A6E8EA7F840B0E2F" ma:contentTypeVersion="7" ma:contentTypeDescription="Een nieuw document maken." ma:contentTypeScope="" ma:versionID="5da9f91352aed96ca8b74b931c0eafcc">
  <xsd:schema xmlns:xsd="http://www.w3.org/2001/XMLSchema" xmlns:xs="http://www.w3.org/2001/XMLSchema" xmlns:p="http://schemas.microsoft.com/office/2006/metadata/properties" xmlns:ns3="539e7ef3-3364-47fa-a433-928bc7d015df" xmlns:ns4="f4166102-39a6-46fc-8591-e1b2f3cb0c9e" targetNamespace="http://schemas.microsoft.com/office/2006/metadata/properties" ma:root="true" ma:fieldsID="a9378f885f767b087908be7d17c49ac2" ns3:_="" ns4:_="">
    <xsd:import namespace="539e7ef3-3364-47fa-a433-928bc7d015df"/>
    <xsd:import namespace="f4166102-39a6-46fc-8591-e1b2f3cb0c9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e7ef3-3364-47fa-a433-928bc7d01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166102-39a6-46fc-8591-e1b2f3cb0c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D6CE0-3E5A-4CB5-92AC-04AC1A5776B8}">
  <ds:schemaRefs>
    <ds:schemaRef ds:uri="539e7ef3-3364-47fa-a433-928bc7d015df"/>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f4166102-39a6-46fc-8591-e1b2f3cb0c9e"/>
    <ds:schemaRef ds:uri="http://purl.org/dc/term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0DF99C9E-C222-49E2-BF2E-F8110CA8FB09}">
  <ds:schemaRefs>
    <ds:schemaRef ds:uri="http://schemas.microsoft.com/sharepoint/v3/contenttype/forms"/>
  </ds:schemaRefs>
</ds:datastoreItem>
</file>

<file path=customXml/itemProps3.xml><?xml version="1.0" encoding="utf-8"?>
<ds:datastoreItem xmlns:ds="http://schemas.openxmlformats.org/officeDocument/2006/customXml" ds:itemID="{9B3516C4-D47D-4C31-8B8B-AFD1B8D6D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e7ef3-3364-47fa-a433-928bc7d015df"/>
    <ds:schemaRef ds:uri="f4166102-39a6-46fc-8591-e1b2f3cb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D63871-91B5-4983-A5E7-44C4FDE4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{4ED335F3-57E0-470C-BDF7-E648FD8A92FA}tf02835058_win32</Template>
  <TotalTime>0</TotalTime>
  <Pages>6</Pages>
  <Words>868</Words>
  <Characters>4775</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zakaria AM HUSSEIN</dc:creator>
  <cp:keywords/>
  <dc:description/>
  <cp:lastModifiedBy>Iman Mahamoud</cp:lastModifiedBy>
  <cp:revision>2</cp:revision>
  <dcterms:created xsi:type="dcterms:W3CDTF">2021-06-24T07:21:00Z</dcterms:created>
  <dcterms:modified xsi:type="dcterms:W3CDTF">2021-06-24T07:21:00Z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0x010100D21C67A9FCF41D48A6E8EA7F840B0E2F</vt:lpwstr>
  </property>
</Properties>
</file>